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97" w:rsidRPr="00094D97" w:rsidRDefault="008B1560" w:rsidP="00CA0DF3">
      <w:pPr>
        <w:spacing w:afterLines="50" w:line="480" w:lineRule="auto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int="eastAsia"/>
          <w:b/>
          <w:sz w:val="32"/>
          <w:szCs w:val="32"/>
        </w:rPr>
        <w:t>（      —     学年）</w:t>
      </w:r>
      <w:r w:rsidR="00094D97" w:rsidRPr="00094D97">
        <w:rPr>
          <w:rFonts w:ascii="华文中宋" w:eastAsia="华文中宋" w:hAnsi="华文中宋" w:hint="eastAsia"/>
          <w:b/>
          <w:sz w:val="32"/>
          <w:szCs w:val="32"/>
        </w:rPr>
        <w:t>国家奖学金申请审批表</w:t>
      </w:r>
    </w:p>
    <w:p w:rsidR="00094D97" w:rsidRPr="000D60FB" w:rsidRDefault="00094D97" w:rsidP="00094D97">
      <w:pPr>
        <w:spacing w:line="460" w:lineRule="exact"/>
        <w:rPr>
          <w:rFonts w:ascii="黑体" w:eastAsia="黑体"/>
          <w:b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720"/>
        <w:gridCol w:w="180"/>
        <w:gridCol w:w="108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333"/>
        <w:gridCol w:w="103"/>
      </w:tblGrid>
      <w:tr w:rsidR="00094D97" w:rsidRPr="00094D97">
        <w:trPr>
          <w:cantSplit/>
          <w:trHeight w:val="613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szCs w:val="21"/>
              </w:rPr>
              <w:br w:type="page"/>
            </w:r>
            <w:r w:rsidRPr="00094D97"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7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hRule="exact" w:val="62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094D97" w:rsidRPr="00094D97" w:rsidRDefault="00094D97" w:rsidP="00094D9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学习情况</w:t>
            </w: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成绩排名：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/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实行综合考评排名：是□；否□</w:t>
            </w:r>
          </w:p>
        </w:tc>
      </w:tr>
      <w:tr w:rsidR="00094D97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20" w:type="dxa"/>
            <w:gridSpan w:val="12"/>
            <w:shd w:val="clear" w:color="auto" w:fill="auto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必修课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门，其中及格以上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</w:t>
            </w:r>
          </w:p>
        </w:tc>
        <w:tc>
          <w:tcPr>
            <w:tcW w:w="4783" w:type="dxa"/>
            <w:gridSpan w:val="14"/>
            <w:vAlign w:val="center"/>
          </w:tcPr>
          <w:p w:rsidR="00094D97" w:rsidRPr="00094D97" w:rsidRDefault="00094D97" w:rsidP="00CA0DF3">
            <w:pPr>
              <w:adjustRightInd w:val="0"/>
              <w:snapToGrid w:val="0"/>
              <w:spacing w:beforeLines="50" w:line="360" w:lineRule="auto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如是，排名：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/     </w:t>
            </w:r>
            <w:r w:rsidRPr="00094D97">
              <w:rPr>
                <w:rFonts w:ascii="宋体" w:hAnsi="宋体" w:hint="eastAsia"/>
                <w:szCs w:val="21"/>
              </w:rPr>
              <w:t>（名次/总人数）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大学期间主要获奖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颁奖单位</w:t>
            </w: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094D97" w:rsidRPr="00094D97" w:rsidRDefault="00094D97" w:rsidP="00CA0DF3">
            <w:pPr>
              <w:spacing w:before="72" w:afterLines="50"/>
              <w:ind w:firstLineChars="100" w:firstLine="210"/>
              <w:rPr>
                <w:rFonts w:ascii="宋体" w:hAnsi="宋体"/>
                <w:szCs w:val="21"/>
              </w:rPr>
            </w:pPr>
          </w:p>
        </w:tc>
      </w:tr>
      <w:tr w:rsidR="00094D97" w:rsidRPr="00094D97">
        <w:trPr>
          <w:cantSplit/>
          <w:trHeight w:val="5240"/>
          <w:jc w:val="center"/>
        </w:trPr>
        <w:tc>
          <w:tcPr>
            <w:tcW w:w="828" w:type="dxa"/>
            <w:gridSpan w:val="2"/>
            <w:vAlign w:val="center"/>
          </w:tcPr>
          <w:p w:rsidR="00094D97" w:rsidRPr="00094D97" w:rsidRDefault="00094D97" w:rsidP="00094D97">
            <w:pPr>
              <w:jc w:val="center"/>
              <w:rPr>
                <w:rFonts w:ascii="宋体" w:hAnsi="宋体"/>
                <w:spacing w:val="-12"/>
                <w:w w:val="90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申请理由</w:t>
            </w:r>
            <w:r w:rsidRPr="00094D97">
              <w:rPr>
                <w:rFonts w:ascii="宋体" w:hAnsi="宋体" w:hint="eastAsia"/>
                <w:spacing w:val="-12"/>
                <w:w w:val="90"/>
                <w:szCs w:val="21"/>
              </w:rPr>
              <w:t>(200字)</w:t>
            </w:r>
          </w:p>
          <w:p w:rsidR="00094D97" w:rsidRPr="00094D97" w:rsidRDefault="00094D97" w:rsidP="00094D97">
            <w:pPr>
              <w:spacing w:before="72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103" w:type="dxa"/>
            <w:gridSpan w:val="26"/>
            <w:vAlign w:val="center"/>
          </w:tcPr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right="480"/>
              <w:rPr>
                <w:rFonts w:ascii="宋体" w:hAnsi="宋体"/>
                <w:szCs w:val="21"/>
              </w:rPr>
            </w:pPr>
          </w:p>
          <w:p w:rsidR="00094D97" w:rsidRPr="00094D97" w:rsidRDefault="00094D97" w:rsidP="006F44E3">
            <w:pPr>
              <w:ind w:right="480" w:firstLineChars="2200" w:firstLine="46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申请人签名（手签）：</w:t>
            </w:r>
          </w:p>
          <w:p w:rsidR="00094D97" w:rsidRPr="00094D97" w:rsidRDefault="00094D97" w:rsidP="00094D97">
            <w:pPr>
              <w:rPr>
                <w:rFonts w:ascii="宋体" w:hAnsi="宋体"/>
                <w:szCs w:val="21"/>
              </w:rPr>
            </w:pPr>
          </w:p>
          <w:p w:rsidR="00094D97" w:rsidRPr="00094D97" w:rsidRDefault="00094D97" w:rsidP="006F44E3">
            <w:pPr>
              <w:ind w:right="720" w:firstLineChars="2750" w:firstLine="5775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537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lastRenderedPageBreak/>
              <w:t>推荐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理由</w:t>
            </w:r>
          </w:p>
          <w:p w:rsidR="00094D97" w:rsidRPr="00094D97" w:rsidRDefault="00094D97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pacing w:val="-6"/>
                <w:w w:val="90"/>
                <w:szCs w:val="21"/>
              </w:rPr>
            </w:pPr>
            <w:r w:rsidRPr="00094D97">
              <w:rPr>
                <w:rFonts w:ascii="宋体" w:hAnsi="宋体" w:hint="eastAsia"/>
                <w:spacing w:val="-6"/>
                <w:w w:val="90"/>
                <w:szCs w:val="21"/>
              </w:rPr>
              <w:t>(100字)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094D97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:rsidR="00094D97" w:rsidRPr="00094D97" w:rsidRDefault="00094D97" w:rsidP="00CA0DF3">
            <w:pPr>
              <w:spacing w:afterLines="100"/>
              <w:rPr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 xml:space="preserve">                            </w:t>
            </w:r>
            <w:r w:rsidR="007517E2">
              <w:rPr>
                <w:rFonts w:ascii="宋体" w:hAnsi="宋体" w:hint="eastAsia"/>
                <w:szCs w:val="21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 xml:space="preserve"> 推荐人（辅导员或班主任）签名：   </w:t>
            </w:r>
          </w:p>
          <w:p w:rsidR="00094D97" w:rsidRPr="00094D97" w:rsidRDefault="00094D97" w:rsidP="00094D97">
            <w:pPr>
              <w:ind w:firstLineChars="1530" w:firstLine="3213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4210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院</w:t>
            </w:r>
          </w:p>
          <w:p w:rsidR="00094D97" w:rsidRPr="00094D97" w:rsidRDefault="00094D97" w:rsidP="00CA0DF3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（系）</w:t>
            </w:r>
          </w:p>
          <w:p w:rsidR="00094D97" w:rsidRPr="00094D97" w:rsidRDefault="00094D97" w:rsidP="00CA0DF3">
            <w:pPr>
              <w:spacing w:beforeLines="50"/>
              <w:jc w:val="center"/>
              <w:rPr>
                <w:rFonts w:ascii="宋体" w:hAns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意</w:t>
            </w:r>
          </w:p>
          <w:p w:rsidR="00094D97" w:rsidRPr="00094D97" w:rsidRDefault="00094D97" w:rsidP="00CA0DF3">
            <w:pPr>
              <w:spacing w:beforeLines="50"/>
              <w:jc w:val="center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见</w:t>
            </w:r>
          </w:p>
          <w:p w:rsidR="00094D97" w:rsidRPr="00094D97" w:rsidRDefault="00094D97" w:rsidP="00CA0DF3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094D97">
            <w:pPr>
              <w:rPr>
                <w:szCs w:val="21"/>
              </w:rPr>
            </w:pPr>
          </w:p>
          <w:p w:rsidR="00094D97" w:rsidRPr="00094D97" w:rsidRDefault="00094D97" w:rsidP="00CA0DF3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</w:t>
            </w:r>
            <w:r w:rsidR="007517E2">
              <w:rPr>
                <w:rFonts w:hint="eastAsia"/>
                <w:szCs w:val="21"/>
              </w:rPr>
              <w:t xml:space="preserve">        </w:t>
            </w:r>
            <w:r w:rsidRPr="00094D97">
              <w:rPr>
                <w:rFonts w:hint="eastAsia"/>
                <w:szCs w:val="21"/>
              </w:rPr>
              <w:t>院系主管学生工作领导签名：</w:t>
            </w:r>
          </w:p>
          <w:p w:rsidR="00094D97" w:rsidRPr="00094D97" w:rsidRDefault="00094D97" w:rsidP="00CA0DF3">
            <w:pPr>
              <w:widowControl/>
              <w:tabs>
                <w:tab w:val="left" w:pos="5247"/>
              </w:tabs>
              <w:spacing w:beforeLines="50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（院系公章）</w:t>
            </w:r>
          </w:p>
          <w:p w:rsidR="00094D97" w:rsidRPr="00094D97" w:rsidRDefault="00094D97" w:rsidP="00CA0DF3">
            <w:pPr>
              <w:widowControl/>
              <w:tabs>
                <w:tab w:val="left" w:pos="5247"/>
              </w:tabs>
              <w:spacing w:beforeLines="100"/>
              <w:ind w:firstLineChars="2580" w:firstLine="5418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 </w:t>
            </w:r>
            <w:r w:rsidRPr="00094D97">
              <w:rPr>
                <w:rFonts w:hint="eastAsia"/>
                <w:szCs w:val="21"/>
              </w:rPr>
              <w:t xml:space="preserve">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</w:t>
            </w:r>
          </w:p>
        </w:tc>
      </w:tr>
      <w:tr w:rsidR="00094D97" w:rsidRPr="00094D97">
        <w:trPr>
          <w:gridBefore w:val="1"/>
          <w:gridAfter w:val="1"/>
          <w:wBefore w:w="108" w:type="dxa"/>
          <w:wAfter w:w="103" w:type="dxa"/>
          <w:trHeight w:val="324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学</w:t>
            </w:r>
          </w:p>
          <w:p w:rsidR="00094D97" w:rsidRPr="00094D97" w:rsidRDefault="00094D97" w:rsidP="00CA0DF3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校</w:t>
            </w:r>
          </w:p>
          <w:p w:rsidR="00094D97" w:rsidRPr="00094D97" w:rsidRDefault="00094D97" w:rsidP="00CA0DF3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意</w:t>
            </w:r>
          </w:p>
          <w:p w:rsidR="00094D97" w:rsidRPr="00094D97" w:rsidRDefault="00094D97" w:rsidP="00CA0DF3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82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D97" w:rsidRPr="00094D97" w:rsidRDefault="00094D97" w:rsidP="00CA0DF3">
            <w:pPr>
              <w:spacing w:beforeLines="100" w:afterLines="50" w:line="500" w:lineRule="exact"/>
              <w:ind w:firstLineChars="200" w:firstLine="420"/>
              <w:rPr>
                <w:rFonts w:ascii="宋体" w:hAns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经评审，并在校内公示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>个工作日，无异议，现报请批准该同学获得国家奖学金。</w:t>
            </w:r>
          </w:p>
          <w:p w:rsidR="00094D97" w:rsidRPr="00094D97" w:rsidRDefault="00094D97" w:rsidP="00094D97">
            <w:pPr>
              <w:tabs>
                <w:tab w:val="left" w:pos="5967"/>
              </w:tabs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（学校公章）</w:t>
            </w:r>
          </w:p>
          <w:p w:rsidR="00094D97" w:rsidRPr="00094D97" w:rsidRDefault="00094D97" w:rsidP="00094D97">
            <w:pPr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                                 </w:t>
            </w:r>
          </w:p>
          <w:p w:rsidR="00094D97" w:rsidRPr="00094D97" w:rsidRDefault="00094D97" w:rsidP="00CA0DF3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094D97">
              <w:rPr>
                <w:rFonts w:hint="eastAsia"/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rFonts w:hint="eastAsia"/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日</w:t>
            </w:r>
          </w:p>
        </w:tc>
      </w:tr>
    </w:tbl>
    <w:p w:rsidR="00094D97" w:rsidRDefault="00094D97" w:rsidP="00314D54">
      <w:pPr>
        <w:spacing w:beforeLines="50"/>
        <w:ind w:right="420"/>
        <w:jc w:val="right"/>
        <w:rPr>
          <w:rFonts w:ascii="宋体" w:hAnsi="宋体"/>
          <w:szCs w:val="21"/>
        </w:rPr>
      </w:pPr>
      <w:r w:rsidRPr="00BA40E8">
        <w:rPr>
          <w:rFonts w:ascii="宋体" w:hAnsi="宋体" w:hint="eastAsia"/>
          <w:szCs w:val="21"/>
        </w:rPr>
        <w:t>制表：全国学生资助管理中心　2010年版</w:t>
      </w:r>
    </w:p>
    <w:sectPr w:rsidR="00094D97" w:rsidSect="00855F17">
      <w:footerReference w:type="even" r:id="rId6"/>
      <w:footerReference w:type="default" r:id="rId7"/>
      <w:pgSz w:w="11906" w:h="16838" w:code="9"/>
      <w:pgMar w:top="1588" w:right="1508" w:bottom="1021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4D9" w:rsidRDefault="00A544D9">
      <w:r>
        <w:separator/>
      </w:r>
    </w:p>
  </w:endnote>
  <w:endnote w:type="continuationSeparator" w:id="1">
    <w:p w:rsidR="00A544D9" w:rsidRDefault="00A54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7A" w:rsidRDefault="00314D54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A21A7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21A7A">
      <w:rPr>
        <w:rStyle w:val="a4"/>
        <w:noProof/>
      </w:rPr>
      <w:t>1</w:t>
    </w:r>
    <w:r>
      <w:rPr>
        <w:rStyle w:val="a4"/>
      </w:rPr>
      <w:fldChar w:fldCharType="end"/>
    </w:r>
  </w:p>
  <w:p w:rsidR="00A21A7A" w:rsidRDefault="00A21A7A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A7A" w:rsidRDefault="00A21A7A">
    <w:pPr>
      <w:pStyle w:val="a3"/>
      <w:framePr w:wrap="around" w:vAnchor="text" w:hAnchor="margin" w:xAlign="outside" w:y="1"/>
      <w:rPr>
        <w:rStyle w:val="a4"/>
        <w:rFonts w:ascii="宋体" w:hAnsi="宋体"/>
        <w:sz w:val="28"/>
      </w:rPr>
    </w:pPr>
    <w:r>
      <w:rPr>
        <w:rStyle w:val="a4"/>
        <w:rFonts w:ascii="宋体" w:hAnsi="宋体" w:hint="eastAsia"/>
        <w:sz w:val="28"/>
      </w:rPr>
      <w:t xml:space="preserve">— </w:t>
    </w:r>
    <w:r w:rsidR="00314D54">
      <w:rPr>
        <w:rStyle w:val="a4"/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 w:rsidR="00314D54">
      <w:rPr>
        <w:rStyle w:val="a4"/>
        <w:rFonts w:ascii="宋体" w:hAnsi="宋体"/>
        <w:sz w:val="28"/>
      </w:rPr>
      <w:fldChar w:fldCharType="separate"/>
    </w:r>
    <w:r w:rsidR="00CA0DF3">
      <w:rPr>
        <w:rStyle w:val="a4"/>
        <w:rFonts w:ascii="宋体" w:hAnsi="宋体"/>
        <w:noProof/>
        <w:sz w:val="28"/>
      </w:rPr>
      <w:t>2</w:t>
    </w:r>
    <w:r w:rsidR="00314D54">
      <w:rPr>
        <w:rStyle w:val="a4"/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— </w:t>
    </w:r>
  </w:p>
  <w:p w:rsidR="00A21A7A" w:rsidRDefault="00A21A7A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4D9" w:rsidRDefault="00A544D9">
      <w:r>
        <w:separator/>
      </w:r>
    </w:p>
  </w:footnote>
  <w:footnote w:type="continuationSeparator" w:id="1">
    <w:p w:rsidR="00A544D9" w:rsidRDefault="00A544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B2AE5"/>
    <w:rsid w:val="00053D10"/>
    <w:rsid w:val="00094D97"/>
    <w:rsid w:val="000C4BBD"/>
    <w:rsid w:val="001B2AE5"/>
    <w:rsid w:val="002F6EF7"/>
    <w:rsid w:val="0030742B"/>
    <w:rsid w:val="00314D54"/>
    <w:rsid w:val="00360623"/>
    <w:rsid w:val="003629AF"/>
    <w:rsid w:val="00396268"/>
    <w:rsid w:val="004779D8"/>
    <w:rsid w:val="004F0776"/>
    <w:rsid w:val="005116A1"/>
    <w:rsid w:val="005150F6"/>
    <w:rsid w:val="00536827"/>
    <w:rsid w:val="00541AAD"/>
    <w:rsid w:val="005A71EB"/>
    <w:rsid w:val="005E3E96"/>
    <w:rsid w:val="00631263"/>
    <w:rsid w:val="006F44E3"/>
    <w:rsid w:val="00730AEE"/>
    <w:rsid w:val="007517E2"/>
    <w:rsid w:val="00855F17"/>
    <w:rsid w:val="008B1560"/>
    <w:rsid w:val="008C3B4E"/>
    <w:rsid w:val="0092464C"/>
    <w:rsid w:val="009558A9"/>
    <w:rsid w:val="00A21A7A"/>
    <w:rsid w:val="00A544D9"/>
    <w:rsid w:val="00A723E9"/>
    <w:rsid w:val="00AD5EFC"/>
    <w:rsid w:val="00B240D1"/>
    <w:rsid w:val="00BF4775"/>
    <w:rsid w:val="00C00E9B"/>
    <w:rsid w:val="00CA0DF3"/>
    <w:rsid w:val="00CC4EFC"/>
    <w:rsid w:val="00DA0DE2"/>
    <w:rsid w:val="00DF5A6A"/>
    <w:rsid w:val="00E14B8D"/>
    <w:rsid w:val="00E761F5"/>
    <w:rsid w:val="00F5404B"/>
    <w:rsid w:val="00F604A5"/>
    <w:rsid w:val="00F8662D"/>
    <w:rsid w:val="00F87524"/>
    <w:rsid w:val="00FA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14D5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rsid w:val="00314D54"/>
  </w:style>
  <w:style w:type="paragraph" w:styleId="a5">
    <w:name w:val="header"/>
    <w:basedOn w:val="a"/>
    <w:rsid w:val="00314D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6">
    <w:name w:val="Balloon Text"/>
    <w:basedOn w:val="a"/>
    <w:semiHidden/>
    <w:rsid w:val="005E3E9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9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TotalTime>1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倪娴</cp:lastModifiedBy>
  <cp:revision>3</cp:revision>
  <cp:lastPrinted>2014-04-23T08:34:00Z</cp:lastPrinted>
  <dcterms:created xsi:type="dcterms:W3CDTF">2014-04-24T07:20:00Z</dcterms:created>
  <dcterms:modified xsi:type="dcterms:W3CDTF">2016-09-06T07:56:00Z</dcterms:modified>
</cp:coreProperties>
</file>